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5B5BCC" w:rsidRDefault="00844D62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DIAMOND HALL INFANT ACADEMY</w:t>
      </w:r>
    </w:p>
    <w:p w14:paraId="58BC6027" w14:textId="74A0A111" w:rsidR="00844D62" w:rsidRPr="005B5BCC" w:rsidRDefault="00FA37CE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Job Description</w:t>
      </w:r>
    </w:p>
    <w:p w14:paraId="4DC1AB08" w14:textId="77777777" w:rsidR="00423DBD" w:rsidRPr="005B5BCC" w:rsidRDefault="00423DBD" w:rsidP="00397FED">
      <w:pPr>
        <w:pStyle w:val="NoSpacing"/>
        <w:jc w:val="both"/>
        <w:rPr>
          <w:bCs/>
          <w:i/>
          <w:sz w:val="20"/>
          <w:szCs w:val="20"/>
        </w:rPr>
      </w:pPr>
    </w:p>
    <w:p w14:paraId="19CB3D35" w14:textId="0AB1297A" w:rsidR="00423DBD" w:rsidRPr="005B5BCC" w:rsidRDefault="00423DBD" w:rsidP="00397FED">
      <w:pPr>
        <w:pStyle w:val="NoSpacing"/>
        <w:jc w:val="both"/>
        <w:rPr>
          <w:b/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Job Title: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="00C35915">
        <w:rPr>
          <w:b/>
          <w:bCs/>
          <w:iCs/>
          <w:sz w:val="20"/>
          <w:szCs w:val="20"/>
        </w:rPr>
        <w:t>Main Scale Teacher – Early Years / Key Stage 1</w:t>
      </w:r>
      <w:r w:rsidR="003377C1" w:rsidRPr="005B5BCC">
        <w:rPr>
          <w:b/>
          <w:bCs/>
          <w:i/>
          <w:sz w:val="20"/>
          <w:szCs w:val="20"/>
        </w:rPr>
        <w:t xml:space="preserve"> </w:t>
      </w:r>
    </w:p>
    <w:p w14:paraId="1FCA2BC4" w14:textId="4990E870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Locatio</w:t>
      </w:r>
      <w:r w:rsidR="00C35915">
        <w:rPr>
          <w:b/>
          <w:bCs/>
          <w:sz w:val="20"/>
          <w:szCs w:val="20"/>
        </w:rPr>
        <w:t>n:</w:t>
      </w:r>
      <w:r w:rsidRPr="005B5BCC">
        <w:rPr>
          <w:sz w:val="20"/>
          <w:szCs w:val="20"/>
        </w:rPr>
        <w:t xml:space="preserve">  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Pr="005B5BCC">
        <w:rPr>
          <w:sz w:val="20"/>
          <w:szCs w:val="20"/>
        </w:rPr>
        <w:t>Diamond Hall Infant Academy</w:t>
      </w:r>
    </w:p>
    <w:p w14:paraId="29FDC0E4" w14:textId="5731F697" w:rsidR="00190FE7" w:rsidRPr="005B5BCC" w:rsidRDefault="00C35915" w:rsidP="00397FED">
      <w:pPr>
        <w:pStyle w:val="NoSpacing"/>
        <w:jc w:val="both"/>
        <w:rPr>
          <w:bCs/>
          <w:i/>
          <w:sz w:val="20"/>
          <w:szCs w:val="20"/>
        </w:rPr>
      </w:pPr>
      <w:r>
        <w:rPr>
          <w:b/>
          <w:bCs/>
          <w:sz w:val="20"/>
          <w:szCs w:val="20"/>
        </w:rPr>
        <w:t>Grade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 xml:space="preserve">  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ab/>
        <w:t>Main Pay Scale</w:t>
      </w:r>
      <w:r w:rsidR="00190FE7" w:rsidRPr="005B5BCC">
        <w:rPr>
          <w:sz w:val="20"/>
          <w:szCs w:val="20"/>
        </w:rPr>
        <w:tab/>
        <w:t xml:space="preserve">  </w:t>
      </w:r>
    </w:p>
    <w:p w14:paraId="02DA7C4D" w14:textId="32B99687" w:rsidR="00190FE7" w:rsidRPr="005B5BCC" w:rsidRDefault="00C35915" w:rsidP="00397FED">
      <w:pPr>
        <w:pStyle w:val="NoSpacing"/>
        <w:jc w:val="both"/>
        <w:rPr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Responsible to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>Head Teacher</w:t>
      </w:r>
      <w:r w:rsidR="005B5BCC">
        <w:rPr>
          <w:sz w:val="20"/>
          <w:szCs w:val="20"/>
        </w:rPr>
        <w:t xml:space="preserve"> </w:t>
      </w:r>
    </w:p>
    <w:p w14:paraId="435031BB" w14:textId="77777777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</w:p>
    <w:p w14:paraId="0C95F1CB" w14:textId="77777777" w:rsidR="009D5019" w:rsidRPr="009D5019" w:rsidRDefault="009D5019" w:rsidP="009D5019">
      <w:pPr>
        <w:pStyle w:val="Heading2"/>
        <w:rPr>
          <w:rFonts w:ascii="Arial" w:hAnsi="Arial" w:cs="Arial"/>
          <w:iCs w:val="0"/>
          <w:sz w:val="20"/>
          <w:szCs w:val="20"/>
        </w:rPr>
      </w:pPr>
      <w:r w:rsidRPr="009D5019">
        <w:rPr>
          <w:rFonts w:ascii="Arial" w:hAnsi="Arial" w:cs="Arial"/>
          <w:iCs w:val="0"/>
          <w:sz w:val="20"/>
          <w:szCs w:val="20"/>
        </w:rPr>
        <w:t>Main Purpose of the Post</w:t>
      </w:r>
    </w:p>
    <w:p w14:paraId="6F69BAFB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>To implement a broad, balanced, challenging, stimulating, meaningful differentiated curriculum for all learners.</w:t>
      </w:r>
    </w:p>
    <w:p w14:paraId="46371EE7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>To facilitate a positive learning environment and encourage positive attitudes to learning.</w:t>
      </w:r>
    </w:p>
    <w:p w14:paraId="4BA9572A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ensure the learning environment is conducive to the learning needs of young children. </w:t>
      </w:r>
    </w:p>
    <w:p w14:paraId="3A81B888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take a significant role in developing a curriculum area within the overall curriculum. </w:t>
      </w:r>
    </w:p>
    <w:p w14:paraId="1D90FDD1" w14:textId="77777777" w:rsidR="009D5019" w:rsidRPr="009D5019" w:rsidRDefault="009D5019" w:rsidP="009D5019">
      <w:pPr>
        <w:pStyle w:val="Heading2"/>
        <w:rPr>
          <w:rFonts w:ascii="Arial" w:hAnsi="Arial" w:cs="Arial"/>
          <w:iCs w:val="0"/>
          <w:sz w:val="20"/>
          <w:szCs w:val="20"/>
        </w:rPr>
      </w:pPr>
      <w:r w:rsidRPr="009D5019">
        <w:rPr>
          <w:rFonts w:ascii="Arial" w:hAnsi="Arial" w:cs="Arial"/>
          <w:iCs w:val="0"/>
          <w:sz w:val="20"/>
          <w:szCs w:val="20"/>
        </w:rPr>
        <w:t>Professional Responsibilities</w:t>
      </w:r>
    </w:p>
    <w:p w14:paraId="5E660E8B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will be required to exercise his/her professional skills and judgment to carry out, in a collaborative manner, the professional duties set out below.</w:t>
      </w:r>
    </w:p>
    <w:p w14:paraId="0C48DF9D" w14:textId="77777777" w:rsidR="009D5019" w:rsidRPr="009D5019" w:rsidRDefault="009D5019" w:rsidP="009D5019">
      <w:pPr>
        <w:rPr>
          <w:sz w:val="20"/>
          <w:szCs w:val="20"/>
        </w:rPr>
      </w:pPr>
    </w:p>
    <w:p w14:paraId="62B739D6" w14:textId="77777777" w:rsidR="009D5019" w:rsidRPr="009D5019" w:rsidRDefault="009D5019" w:rsidP="009D5019">
      <w:pPr>
        <w:rPr>
          <w:b/>
          <w:sz w:val="20"/>
          <w:szCs w:val="20"/>
        </w:rPr>
      </w:pPr>
      <w:r w:rsidRPr="009D5019">
        <w:rPr>
          <w:b/>
          <w:sz w:val="20"/>
          <w:szCs w:val="20"/>
        </w:rPr>
        <w:t>Teacher</w:t>
      </w:r>
    </w:p>
    <w:p w14:paraId="2A32C29A" w14:textId="77777777" w:rsidR="009D5019" w:rsidRPr="009D5019" w:rsidRDefault="009D5019" w:rsidP="009D5019">
      <w:pPr>
        <w:rPr>
          <w:b/>
          <w:sz w:val="20"/>
          <w:szCs w:val="20"/>
        </w:rPr>
      </w:pPr>
    </w:p>
    <w:p w14:paraId="78604B15" w14:textId="77777777" w:rsidR="009D5019" w:rsidRPr="009D5019" w:rsidRDefault="009D5019" w:rsidP="009D5019">
      <w:pPr>
        <w:numPr>
          <w:ilvl w:val="0"/>
          <w:numId w:val="44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ensure a good level of subject knowledge </w:t>
      </w:r>
    </w:p>
    <w:p w14:paraId="212D6D3A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teach children according to their learning needs ensuring the effective development of basic skills needed to access learning</w:t>
      </w:r>
    </w:p>
    <w:p w14:paraId="66C402A4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provide stimulating and exciting learning experiences</w:t>
      </w:r>
    </w:p>
    <w:p w14:paraId="08A62CBE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motivate children by developing their interests linked to relevant learning objectives</w:t>
      </w:r>
    </w:p>
    <w:p w14:paraId="6A0F1C5C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facilitate learning through independent learning tasks</w:t>
      </w:r>
    </w:p>
    <w:p w14:paraId="60BFDD1F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monitor the assessment and progress of all children accountable for.</w:t>
      </w:r>
    </w:p>
    <w:p w14:paraId="3B92D716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maintain good level of knowledge in regard to latest research in effective teaching approaches relevant to the developmental stage of children</w:t>
      </w:r>
    </w:p>
    <w:p w14:paraId="0B524541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ensure good standards of discipline through effective behaviour management</w:t>
      </w:r>
    </w:p>
    <w:p w14:paraId="6E37956B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identify and develop progress made by groups of children, </w:t>
      </w:r>
      <w:proofErr w:type="spellStart"/>
      <w:proofErr w:type="gramStart"/>
      <w:r w:rsidRPr="009D5019">
        <w:rPr>
          <w:sz w:val="20"/>
          <w:szCs w:val="20"/>
        </w:rPr>
        <w:t>eg</w:t>
      </w:r>
      <w:proofErr w:type="spellEnd"/>
      <w:proofErr w:type="gramEnd"/>
      <w:r w:rsidRPr="009D5019">
        <w:rPr>
          <w:sz w:val="20"/>
          <w:szCs w:val="20"/>
        </w:rPr>
        <w:t xml:space="preserve"> boys, girls SEND, EAL, LAC, PP. </w:t>
      </w:r>
    </w:p>
    <w:p w14:paraId="656C1CA9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manage and develop strategies and intervention programmes to target any children underachieving</w:t>
      </w:r>
    </w:p>
    <w:p w14:paraId="7F9463B8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work within a team to ensure the co-ordination and effective use of all practitioners. </w:t>
      </w:r>
    </w:p>
    <w:p w14:paraId="7AC2925C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support parents in understanding the learning and development needs of their child.</w:t>
      </w:r>
    </w:p>
    <w:p w14:paraId="1575D1D4" w14:textId="77777777" w:rsidR="009D5019" w:rsidRPr="009D5019" w:rsidRDefault="009D5019" w:rsidP="009D5019">
      <w:pPr>
        <w:rPr>
          <w:sz w:val="20"/>
          <w:szCs w:val="20"/>
        </w:rPr>
      </w:pPr>
    </w:p>
    <w:p w14:paraId="63FF75F9" w14:textId="77777777" w:rsidR="009D5019" w:rsidRPr="009D5019" w:rsidRDefault="009D5019" w:rsidP="009D5019">
      <w:pPr>
        <w:rPr>
          <w:b/>
          <w:sz w:val="20"/>
          <w:szCs w:val="20"/>
        </w:rPr>
      </w:pPr>
      <w:r w:rsidRPr="009D5019">
        <w:rPr>
          <w:b/>
          <w:sz w:val="20"/>
          <w:szCs w:val="20"/>
        </w:rPr>
        <w:t xml:space="preserve">Subject Lead /Co </w:t>
      </w:r>
      <w:proofErr w:type="spellStart"/>
      <w:r w:rsidRPr="009D5019">
        <w:rPr>
          <w:b/>
          <w:sz w:val="20"/>
          <w:szCs w:val="20"/>
        </w:rPr>
        <w:t>ordinator</w:t>
      </w:r>
      <w:proofErr w:type="spellEnd"/>
    </w:p>
    <w:p w14:paraId="5A5DC7FE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take a significant role in an area of the curriculum</w:t>
      </w:r>
    </w:p>
    <w:p w14:paraId="5ACE42C0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demonstrate best practice with regard to this area in terms of teaching and learning</w:t>
      </w:r>
    </w:p>
    <w:p w14:paraId="35E393AC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contribute to the process of monitoring and evaluating children’s progress within a curriculum area and the quality of the school’s provision</w:t>
      </w:r>
    </w:p>
    <w:p w14:paraId="76A4F1BE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contribute to the formulation and implementation of policies as agreed</w:t>
      </w:r>
    </w:p>
    <w:p w14:paraId="30DAF212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promote a rich, curriculum actively enhancing diversity within the school</w:t>
      </w:r>
    </w:p>
    <w:p w14:paraId="5A8573AE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14:paraId="4CB3BD91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Cs w:val="0"/>
          <w:i w:val="0"/>
          <w:iCs w:val="0"/>
          <w:sz w:val="20"/>
        </w:rPr>
      </w:pPr>
      <w:r w:rsidRPr="009D5019">
        <w:rPr>
          <w:rFonts w:ascii="Arial" w:hAnsi="Arial" w:cs="Arial"/>
          <w:i w:val="0"/>
          <w:sz w:val="20"/>
        </w:rPr>
        <w:t>Performance Management</w:t>
      </w:r>
    </w:p>
    <w:p w14:paraId="267C37F9" w14:textId="77777777" w:rsidR="009D5019" w:rsidRPr="009D5019" w:rsidRDefault="009D5019" w:rsidP="009D5019">
      <w:pPr>
        <w:numPr>
          <w:ilvl w:val="0"/>
          <w:numId w:val="14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take responsibility for personal learning development</w:t>
      </w:r>
    </w:p>
    <w:p w14:paraId="067C0C33" w14:textId="77777777" w:rsidR="009D5019" w:rsidRPr="009D5019" w:rsidRDefault="009D5019" w:rsidP="009D5019">
      <w:pPr>
        <w:numPr>
          <w:ilvl w:val="0"/>
          <w:numId w:val="14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engage actively in the performance Management review process</w:t>
      </w:r>
    </w:p>
    <w:p w14:paraId="5FECB19B" w14:textId="77777777" w:rsidR="009D5019" w:rsidRPr="009D5019" w:rsidRDefault="009D5019" w:rsidP="009D5019">
      <w:pPr>
        <w:rPr>
          <w:b/>
          <w:bCs/>
          <w:i/>
          <w:iCs/>
          <w:sz w:val="20"/>
          <w:szCs w:val="20"/>
        </w:rPr>
      </w:pPr>
    </w:p>
    <w:p w14:paraId="1666602D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i w:val="0"/>
          <w:sz w:val="20"/>
        </w:rPr>
      </w:pPr>
      <w:r w:rsidRPr="009D5019">
        <w:rPr>
          <w:rFonts w:ascii="Arial" w:hAnsi="Arial" w:cs="Arial"/>
          <w:i w:val="0"/>
          <w:sz w:val="20"/>
        </w:rPr>
        <w:t>Other Specific Duties</w:t>
      </w:r>
    </w:p>
    <w:p w14:paraId="70846228" w14:textId="77777777" w:rsidR="009D5019" w:rsidRPr="009D5019" w:rsidRDefault="009D5019" w:rsidP="009D5019">
      <w:pPr>
        <w:numPr>
          <w:ilvl w:val="0"/>
          <w:numId w:val="16"/>
        </w:numPr>
        <w:rPr>
          <w:sz w:val="20"/>
          <w:szCs w:val="20"/>
        </w:rPr>
      </w:pPr>
      <w:r w:rsidRPr="009D5019">
        <w:rPr>
          <w:sz w:val="20"/>
          <w:szCs w:val="20"/>
        </w:rPr>
        <w:t>To play a full part in the life of the school actively supporting the vision of the school</w:t>
      </w:r>
    </w:p>
    <w:p w14:paraId="21B68122" w14:textId="77777777" w:rsidR="009D5019" w:rsidRPr="009D5019" w:rsidRDefault="009D5019" w:rsidP="009D5019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actively promote the school’s corporate policies</w:t>
      </w:r>
    </w:p>
    <w:p w14:paraId="7184BEB4" w14:textId="77777777" w:rsidR="009D5019" w:rsidRPr="009D5019" w:rsidRDefault="009D5019" w:rsidP="009D5019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 xml:space="preserve">To contribute to </w:t>
      </w:r>
      <w:proofErr w:type="spellStart"/>
      <w:r w:rsidRPr="009D5019">
        <w:rPr>
          <w:sz w:val="20"/>
          <w:szCs w:val="20"/>
        </w:rPr>
        <w:t>Self Evaluation</w:t>
      </w:r>
      <w:proofErr w:type="spellEnd"/>
      <w:r w:rsidRPr="009D5019">
        <w:rPr>
          <w:sz w:val="20"/>
          <w:szCs w:val="20"/>
        </w:rPr>
        <w:t xml:space="preserve"> by meeting requests and deadlines for information actively supporting the Leadership team</w:t>
      </w:r>
    </w:p>
    <w:p w14:paraId="0C94F8EE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14:paraId="4A1E678D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  <w:r w:rsidRPr="009D5019">
        <w:rPr>
          <w:rFonts w:ascii="Arial" w:hAnsi="Arial" w:cs="Arial"/>
          <w:b w:val="0"/>
          <w:bCs w:val="0"/>
          <w:i w:val="0"/>
          <w:iCs w:val="0"/>
          <w:sz w:val="20"/>
        </w:rPr>
        <w:t>The post holder must act in compliance with data protection principles in respecting the privacy of personal information.</w:t>
      </w:r>
    </w:p>
    <w:p w14:paraId="0B7762B2" w14:textId="77777777" w:rsidR="009D5019" w:rsidRPr="009D5019" w:rsidRDefault="009D5019" w:rsidP="009D5019">
      <w:pPr>
        <w:rPr>
          <w:sz w:val="20"/>
          <w:szCs w:val="20"/>
        </w:rPr>
      </w:pPr>
    </w:p>
    <w:p w14:paraId="7E11EB4D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must comply with the principles of the Freedom of Information Act 2000 in relation to the management of Council records and information.</w:t>
      </w:r>
    </w:p>
    <w:p w14:paraId="107CE25C" w14:textId="77777777" w:rsidR="009D5019" w:rsidRPr="009D5019" w:rsidRDefault="009D5019" w:rsidP="009D5019">
      <w:pPr>
        <w:rPr>
          <w:sz w:val="20"/>
          <w:szCs w:val="20"/>
        </w:rPr>
      </w:pPr>
    </w:p>
    <w:p w14:paraId="2204A0CA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must carry out their duties with full regard to the Academies Equal Opportunities Policy, Code of Conduct, Child Protection Policy and all other Council Policies.</w:t>
      </w:r>
    </w:p>
    <w:p w14:paraId="26993628" w14:textId="77777777" w:rsidR="009D5019" w:rsidRPr="009D5019" w:rsidRDefault="009D5019" w:rsidP="009D5019">
      <w:pPr>
        <w:rPr>
          <w:sz w:val="20"/>
          <w:szCs w:val="20"/>
        </w:rPr>
      </w:pPr>
    </w:p>
    <w:p w14:paraId="5EBF6F07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  <w:lang w:val="en-GB"/>
        </w:rPr>
      </w:pPr>
      <w:r w:rsidRPr="009D5019">
        <w:rPr>
          <w:rFonts w:ascii="Arial" w:hAnsi="Arial" w:cs="Arial"/>
          <w:b w:val="0"/>
          <w:bCs w:val="0"/>
          <w:i w:val="0"/>
          <w:iCs w:val="0"/>
          <w:sz w:val="20"/>
        </w:rPr>
        <w:t>The postholder must comply with the Councils Health and safety rules and regulations and with Health and Safety legislation.</w:t>
      </w:r>
    </w:p>
    <w:p w14:paraId="6D28C94D" w14:textId="77777777" w:rsidR="00C35915" w:rsidRDefault="00C35915" w:rsidP="00C35915">
      <w:pPr>
        <w:spacing w:before="120" w:after="120" w:line="276" w:lineRule="auto"/>
        <w:jc w:val="both"/>
        <w:rPr>
          <w:b/>
          <w:sz w:val="20"/>
          <w:szCs w:val="20"/>
        </w:rPr>
      </w:pPr>
    </w:p>
    <w:p w14:paraId="5B6F5683" w14:textId="77777777" w:rsidR="00C35915" w:rsidRDefault="00C35915" w:rsidP="00C35915">
      <w:pPr>
        <w:spacing w:before="120" w:after="120" w:line="276" w:lineRule="auto"/>
        <w:jc w:val="both"/>
        <w:rPr>
          <w:b/>
          <w:sz w:val="20"/>
          <w:szCs w:val="20"/>
        </w:rPr>
      </w:pPr>
    </w:p>
    <w:p w14:paraId="5984E484" w14:textId="50BF716E" w:rsidR="00844D62" w:rsidRPr="00397FED" w:rsidRDefault="00844D62" w:rsidP="00C35915">
      <w:pPr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b/>
          <w:sz w:val="20"/>
          <w:szCs w:val="20"/>
        </w:rPr>
        <w:t>Review and Amendments:</w:t>
      </w:r>
    </w:p>
    <w:p w14:paraId="5A3F8800" w14:textId="77777777" w:rsidR="00844D62" w:rsidRPr="00397FED" w:rsidRDefault="00844D62" w:rsidP="00397FED">
      <w:pPr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>This job description is subject to annual review. It may be amended only after full consultation with the 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eacher.</w:t>
      </w:r>
    </w:p>
    <w:p w14:paraId="11EA6BB2" w14:textId="379655C8" w:rsidR="00844D62" w:rsidRPr="005B5BCC" w:rsidRDefault="009B6441" w:rsidP="005B5BCC">
      <w:pPr>
        <w:spacing w:before="120" w:after="120" w:line="276" w:lineRule="auto"/>
        <w:jc w:val="both"/>
        <w:rPr>
          <w:b/>
          <w:i/>
          <w:sz w:val="20"/>
          <w:szCs w:val="20"/>
        </w:rPr>
      </w:pPr>
      <w:r w:rsidRPr="00397FED">
        <w:rPr>
          <w:b/>
          <w:i/>
          <w:sz w:val="20"/>
          <w:szCs w:val="20"/>
        </w:rPr>
        <w:t>Diamond Hall Infant</w:t>
      </w:r>
      <w:r w:rsidR="00844D62" w:rsidRPr="00397FED">
        <w:rPr>
          <w:b/>
          <w:i/>
          <w:sz w:val="20"/>
          <w:szCs w:val="20"/>
        </w:rPr>
        <w:t xml:space="preserve"> Academy is committed to safeguarding and promoting the welfare of children and young people according to child protection and safeguarding guidelines and expects all staff to share this commitment.  A satisfactory enhanced DBS check is required for all Employees.</w:t>
      </w:r>
    </w:p>
    <w:p w14:paraId="00DB843F" w14:textId="006D1B83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74C53406" w14:textId="77777777" w:rsidR="005B5BCC" w:rsidRPr="00397FED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693241D6" w14:textId="2C86573F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Signature:</w:t>
      </w:r>
      <w:r w:rsidR="00844D62" w:rsidRPr="00397FED">
        <w:rPr>
          <w:b/>
          <w:sz w:val="20"/>
          <w:szCs w:val="20"/>
        </w:rPr>
        <w:tab/>
        <w:t>Signature:</w:t>
      </w:r>
    </w:p>
    <w:p w14:paraId="48149518" w14:textId="77777777" w:rsidR="00844D62" w:rsidRPr="00397FED" w:rsidRDefault="00844D62" w:rsidP="00397FED">
      <w:pPr>
        <w:tabs>
          <w:tab w:val="decimal" w:pos="3686"/>
        </w:tabs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 xml:space="preserve">Post Holder </w:t>
      </w:r>
      <w:r w:rsidRPr="00397FED">
        <w:rPr>
          <w:sz w:val="20"/>
          <w:szCs w:val="20"/>
        </w:rPr>
        <w:tab/>
      </w:r>
      <w:r w:rsidRPr="00397FED">
        <w:rPr>
          <w:sz w:val="20"/>
          <w:szCs w:val="20"/>
        </w:rPr>
        <w:tab/>
        <w:t>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</w:t>
      </w:r>
    </w:p>
    <w:p w14:paraId="58A89834" w14:textId="26322F87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Date:</w:t>
      </w:r>
      <w:r w:rsidR="00844D62" w:rsidRPr="00397FED">
        <w:rPr>
          <w:b/>
          <w:sz w:val="20"/>
          <w:szCs w:val="20"/>
        </w:rPr>
        <w:tab/>
        <w:t>Date:</w:t>
      </w:r>
      <w:r w:rsidR="00844D62" w:rsidRPr="00397FED">
        <w:rPr>
          <w:b/>
          <w:noProof/>
          <w:sz w:val="20"/>
          <w:szCs w:val="20"/>
          <w:lang w:eastAsia="en-GB"/>
        </w:rPr>
        <w:t xml:space="preserve"> </w:t>
      </w:r>
    </w:p>
    <w:p w14:paraId="56E3DE9A" w14:textId="77777777" w:rsidR="0025528E" w:rsidRPr="00844D62" w:rsidRDefault="0025528E" w:rsidP="009C41D3">
      <w:pPr>
        <w:spacing w:before="120" w:after="120" w:line="276" w:lineRule="auto"/>
        <w:rPr>
          <w:rFonts w:asciiTheme="minorHAnsi" w:eastAsia="MS Mincho" w:hAnsiTheme="minorHAnsi" w:cstheme="minorHAnsi"/>
          <w:bCs/>
          <w:iCs/>
          <w:szCs w:val="22"/>
          <w:lang w:val="fr-FR"/>
        </w:rPr>
      </w:pPr>
    </w:p>
    <w:sectPr w:rsidR="0025528E" w:rsidRPr="00844D62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2FCF84D2" w14:textId="4B6CE802" w:rsidR="00AE320D" w:rsidRPr="000E1FDB" w:rsidRDefault="009D5019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612F296F" w:rsidR="000E1FDB" w:rsidRDefault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1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4BD8"/>
    <w:multiLevelType w:val="hybridMultilevel"/>
    <w:tmpl w:val="DA322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0C13"/>
    <w:multiLevelType w:val="hybridMultilevel"/>
    <w:tmpl w:val="B4FA8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04BE7"/>
    <w:multiLevelType w:val="hybridMultilevel"/>
    <w:tmpl w:val="3CF05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17110"/>
    <w:multiLevelType w:val="hybridMultilevel"/>
    <w:tmpl w:val="89D40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210BE"/>
    <w:multiLevelType w:val="hybridMultilevel"/>
    <w:tmpl w:val="F3EC4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423C1"/>
    <w:multiLevelType w:val="hybridMultilevel"/>
    <w:tmpl w:val="E2B49F18"/>
    <w:lvl w:ilvl="0" w:tplc="08090001">
      <w:start w:val="1"/>
      <w:numFmt w:val="bullet"/>
      <w:lvlText w:val=""/>
      <w:lvlJc w:val="left"/>
      <w:pPr>
        <w:ind w:left="-3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27B74CF7"/>
    <w:multiLevelType w:val="hybridMultilevel"/>
    <w:tmpl w:val="0E925CC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E0F10"/>
    <w:multiLevelType w:val="hybridMultilevel"/>
    <w:tmpl w:val="0C683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E28F4"/>
    <w:multiLevelType w:val="hybridMultilevel"/>
    <w:tmpl w:val="8764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D1440B8"/>
    <w:multiLevelType w:val="hybridMultilevel"/>
    <w:tmpl w:val="27928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9301BA"/>
    <w:multiLevelType w:val="hybridMultilevel"/>
    <w:tmpl w:val="DC7C1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197DDD"/>
    <w:multiLevelType w:val="hybridMultilevel"/>
    <w:tmpl w:val="6A28DBE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41E21"/>
    <w:multiLevelType w:val="hybridMultilevel"/>
    <w:tmpl w:val="2328F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880D65"/>
    <w:multiLevelType w:val="hybridMultilevel"/>
    <w:tmpl w:val="41A85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91457"/>
    <w:multiLevelType w:val="hybridMultilevel"/>
    <w:tmpl w:val="1BD07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A4E9E"/>
    <w:multiLevelType w:val="hybridMultilevel"/>
    <w:tmpl w:val="5624F59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DE597F"/>
    <w:multiLevelType w:val="hybridMultilevel"/>
    <w:tmpl w:val="34DEB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</w:num>
  <w:num w:numId="3">
    <w:abstractNumId w:val="6"/>
  </w:num>
  <w:num w:numId="4">
    <w:abstractNumId w:val="7"/>
  </w:num>
  <w:num w:numId="5">
    <w:abstractNumId w:val="24"/>
  </w:num>
  <w:num w:numId="6">
    <w:abstractNumId w:val="27"/>
  </w:num>
  <w:num w:numId="7">
    <w:abstractNumId w:val="20"/>
  </w:num>
  <w:num w:numId="8">
    <w:abstractNumId w:val="15"/>
  </w:num>
  <w:num w:numId="9">
    <w:abstractNumId w:val="34"/>
  </w:num>
  <w:num w:numId="10">
    <w:abstractNumId w:val="17"/>
  </w:num>
  <w:num w:numId="11">
    <w:abstractNumId w:val="10"/>
  </w:num>
  <w:num w:numId="12">
    <w:abstractNumId w:val="23"/>
  </w:num>
  <w:num w:numId="13">
    <w:abstractNumId w:val="5"/>
  </w:num>
  <w:num w:numId="14">
    <w:abstractNumId w:val="28"/>
  </w:num>
  <w:num w:numId="15">
    <w:abstractNumId w:val="39"/>
  </w:num>
  <w:num w:numId="16">
    <w:abstractNumId w:val="13"/>
  </w:num>
  <w:num w:numId="17">
    <w:abstractNumId w:val="31"/>
  </w:num>
  <w:num w:numId="18">
    <w:abstractNumId w:val="14"/>
  </w:num>
  <w:num w:numId="19">
    <w:abstractNumId w:val="16"/>
  </w:num>
  <w:num w:numId="20">
    <w:abstractNumId w:val="42"/>
  </w:num>
  <w:num w:numId="21">
    <w:abstractNumId w:val="38"/>
  </w:num>
  <w:num w:numId="22">
    <w:abstractNumId w:val="35"/>
  </w:num>
  <w:num w:numId="23">
    <w:abstractNumId w:val="1"/>
  </w:num>
  <w:num w:numId="24">
    <w:abstractNumId w:val="37"/>
  </w:num>
  <w:num w:numId="25">
    <w:abstractNumId w:val="19"/>
  </w:num>
  <w:num w:numId="26">
    <w:abstractNumId w:val="30"/>
  </w:num>
  <w:num w:numId="27">
    <w:abstractNumId w:val="8"/>
  </w:num>
  <w:num w:numId="28">
    <w:abstractNumId w:val="11"/>
  </w:num>
  <w:num w:numId="29">
    <w:abstractNumId w:val="40"/>
  </w:num>
  <w:num w:numId="30">
    <w:abstractNumId w:val="12"/>
  </w:num>
  <w:num w:numId="31">
    <w:abstractNumId w:val="41"/>
  </w:num>
  <w:num w:numId="32">
    <w:abstractNumId w:val="25"/>
  </w:num>
  <w:num w:numId="33">
    <w:abstractNumId w:val="33"/>
  </w:num>
  <w:num w:numId="34">
    <w:abstractNumId w:val="3"/>
  </w:num>
  <w:num w:numId="35">
    <w:abstractNumId w:val="29"/>
  </w:num>
  <w:num w:numId="36">
    <w:abstractNumId w:val="36"/>
  </w:num>
  <w:num w:numId="37">
    <w:abstractNumId w:val="0"/>
  </w:num>
  <w:num w:numId="38">
    <w:abstractNumId w:val="21"/>
  </w:num>
  <w:num w:numId="39">
    <w:abstractNumId w:val="32"/>
  </w:num>
  <w:num w:numId="40">
    <w:abstractNumId w:val="26"/>
  </w:num>
  <w:num w:numId="41">
    <w:abstractNumId w:val="2"/>
  </w:num>
  <w:num w:numId="42">
    <w:abstractNumId w:val="9"/>
  </w:num>
  <w:num w:numId="43">
    <w:abstractNumId w:val="4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77CB"/>
    <w:rsid w:val="00190FE7"/>
    <w:rsid w:val="001A39F9"/>
    <w:rsid w:val="001E32B9"/>
    <w:rsid w:val="001E3C58"/>
    <w:rsid w:val="002127DB"/>
    <w:rsid w:val="0025528E"/>
    <w:rsid w:val="002C57F6"/>
    <w:rsid w:val="002C7C2A"/>
    <w:rsid w:val="00307C93"/>
    <w:rsid w:val="00311BDB"/>
    <w:rsid w:val="003377C1"/>
    <w:rsid w:val="00397FED"/>
    <w:rsid w:val="003C032A"/>
    <w:rsid w:val="004114EB"/>
    <w:rsid w:val="004116CD"/>
    <w:rsid w:val="0042214C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5B5BCC"/>
    <w:rsid w:val="00663FC5"/>
    <w:rsid w:val="0069678D"/>
    <w:rsid w:val="00723CC2"/>
    <w:rsid w:val="00765122"/>
    <w:rsid w:val="007C385C"/>
    <w:rsid w:val="008003E5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9D5019"/>
    <w:rsid w:val="00A24A3D"/>
    <w:rsid w:val="00A80130"/>
    <w:rsid w:val="00A96E81"/>
    <w:rsid w:val="00A97038"/>
    <w:rsid w:val="00AC4D30"/>
    <w:rsid w:val="00AE320D"/>
    <w:rsid w:val="00B1343E"/>
    <w:rsid w:val="00BA2675"/>
    <w:rsid w:val="00C35915"/>
    <w:rsid w:val="00C777E8"/>
    <w:rsid w:val="00C92766"/>
    <w:rsid w:val="00CC6132"/>
    <w:rsid w:val="00D04079"/>
    <w:rsid w:val="00D36E66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97FED"/>
    <w:rPr>
      <w:rFonts w:ascii="Arial" w:hAnsi="Arial" w:cs="Arial"/>
      <w:lang w:eastAsia="en-US"/>
    </w:rPr>
  </w:style>
  <w:style w:type="paragraph" w:customStyle="1" w:styleId="p5">
    <w:name w:val="p5"/>
    <w:basedOn w:val="Normal"/>
    <w:uiPriority w:val="99"/>
    <w:rsid w:val="00397FED"/>
    <w:pPr>
      <w:widowControl w:val="0"/>
      <w:tabs>
        <w:tab w:val="left" w:pos="720"/>
      </w:tabs>
      <w:autoSpaceDE w:val="0"/>
      <w:autoSpaceDN w:val="0"/>
      <w:adjustRightInd w:val="0"/>
      <w:ind w:left="720" w:hanging="720"/>
    </w:pPr>
    <w:rPr>
      <w:rFonts w:ascii="Times New Roman" w:hAnsi="Times New Roman" w:cs="Times New Roman"/>
      <w:sz w:val="24"/>
      <w:lang w:eastAsia="en-GB"/>
    </w:rPr>
  </w:style>
  <w:style w:type="paragraph" w:styleId="NoSpacing">
    <w:name w:val="No Spacing"/>
    <w:uiPriority w:val="1"/>
    <w:qFormat/>
    <w:rsid w:val="00397FED"/>
    <w:rPr>
      <w:rFonts w:ascii="Arial" w:hAnsi="Arial" w:cs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0</TotalTime>
  <Pages>2</Pages>
  <Words>571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2</cp:revision>
  <cp:lastPrinted>2022-12-22T11:57:00Z</cp:lastPrinted>
  <dcterms:created xsi:type="dcterms:W3CDTF">2024-04-22T12:27:00Z</dcterms:created>
  <dcterms:modified xsi:type="dcterms:W3CDTF">2024-04-22T12:27:00Z</dcterms:modified>
</cp:coreProperties>
</file>